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1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layout table"/>
      </w:tblPr>
      <w:tblGrid>
        <w:gridCol w:w="6202"/>
        <w:gridCol w:w="4475"/>
      </w:tblGrid>
      <w:tr w:rsidR="00184664" w:rsidRPr="00A85B6F" w14:paraId="694512BD" w14:textId="77777777" w:rsidTr="00B46955">
        <w:tc>
          <w:tcPr>
            <w:tcW w:w="6203" w:type="dxa"/>
            <w:tcBorders>
              <w:right w:val="single" w:sz="12" w:space="0" w:color="FFD556" w:themeColor="accent1"/>
            </w:tcBorders>
            <w:tcMar>
              <w:bottom w:w="0" w:type="dxa"/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6187"/>
            </w:tblGrid>
            <w:tr w:rsidR="00184664" w:rsidRPr="00A85B6F" w14:paraId="51C4AC58" w14:textId="77777777" w:rsidTr="00C87C93">
              <w:trPr>
                <w:trHeight w:hRule="exact" w:val="2547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</w:tcPr>
                <w:p w14:paraId="052BC373" w14:textId="77777777" w:rsidR="00362C4A" w:rsidRPr="00A85B6F" w:rsidRDefault="00FF0A68" w:rsidP="00362C4A">
                  <w:pPr>
                    <w:pStyle w:val="Heading2"/>
                  </w:pPr>
                  <w:sdt>
                    <w:sdtPr>
                      <w:alias w:val="Recipient Name:"/>
                      <w:tag w:val="Recipient Name:"/>
                      <w:id w:val="2044861746"/>
                      <w:placeholder>
                        <w:docPart w:val="4F621AB36986AA4C94652859CECA075E"/>
                      </w:placeholder>
                      <w:dataBinding w:prefixMappings="xmlns:ns0='http://schemas.microsoft.com/office/2006/coverPageProps' " w:xpath="/ns0:CoverPageProperties[1]/ns0:CompanyFax[1]" w:storeItemID="{55AF091B-3C7A-41E3-B477-F2FDAA23CFDA}"/>
                      <w15:appearance w15:val="hidden"/>
                      <w:text/>
                    </w:sdtPr>
                    <w:sdtEndPr/>
                    <w:sdtContent>
                      <w:r w:rsidR="00B46955">
                        <w:t xml:space="preserve">Ag Expo </w:t>
                      </w:r>
                    </w:sdtContent>
                  </w:sdt>
                </w:p>
                <w:p w14:paraId="7AF5C9D9" w14:textId="77777777" w:rsidR="00184664" w:rsidRDefault="00B46955" w:rsidP="00B46955">
                  <w:pPr>
                    <w:pStyle w:val="Heading3"/>
                  </w:pPr>
                  <w:r>
                    <w:t>Peanuts</w:t>
                  </w:r>
                  <w:r w:rsidR="00362C4A" w:rsidRPr="00A85B6F">
                    <w:t xml:space="preserve"> </w:t>
                  </w:r>
                  <w:r w:rsidR="00362C4A">
                    <w:t xml:space="preserve">| </w:t>
                  </w:r>
                  <w:r>
                    <w:t>Tobacco</w:t>
                  </w:r>
                  <w:r w:rsidR="00362C4A" w:rsidRPr="00A85B6F">
                    <w:t xml:space="preserve"> </w:t>
                  </w:r>
                  <w:r w:rsidR="00362C4A">
                    <w:t xml:space="preserve">| </w:t>
                  </w:r>
                  <w:r>
                    <w:t>corn</w:t>
                  </w:r>
                  <w:r w:rsidR="00362C4A" w:rsidRPr="00A85B6F">
                    <w:t xml:space="preserve"> </w:t>
                  </w:r>
                  <w:r w:rsidR="00362C4A">
                    <w:t xml:space="preserve">| </w:t>
                  </w:r>
                  <w:r>
                    <w:t xml:space="preserve">Sweet potatoes </w:t>
                  </w:r>
                </w:p>
                <w:p w14:paraId="424D7714" w14:textId="77777777" w:rsidR="00C87C93" w:rsidRDefault="00C87C93" w:rsidP="00B46955">
                  <w:pPr>
                    <w:pStyle w:val="Heading3"/>
                    <w:rPr>
                      <w:b w:val="0"/>
                      <w:sz w:val="24"/>
                    </w:rPr>
                  </w:pPr>
                </w:p>
                <w:p w14:paraId="30DE0DD0" w14:textId="77777777" w:rsidR="00C87C93" w:rsidRPr="00C87C93" w:rsidRDefault="00C87C93" w:rsidP="00C87C93">
                  <w:pPr>
                    <w:pStyle w:val="Heading3"/>
                    <w:rPr>
                      <w:b w:val="0"/>
                      <w:sz w:val="24"/>
                    </w:rPr>
                  </w:pPr>
                </w:p>
              </w:tc>
            </w:tr>
            <w:tr w:rsidR="00184664" w:rsidRPr="00A85B6F" w14:paraId="75847D5C" w14:textId="77777777" w:rsidTr="00B46955">
              <w:trPr>
                <w:trHeight w:val="8297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403" w:type="dxa"/>
                  </w:tcMar>
                </w:tcPr>
                <w:p w14:paraId="0B6F6719" w14:textId="77F1A2C8" w:rsidR="00362C4A" w:rsidRDefault="00C87C93" w:rsidP="00B46955">
                  <w:pPr>
                    <w:pStyle w:val="Date"/>
                  </w:pPr>
                  <w:r>
                    <w:rPr>
                      <w:rFonts w:ascii="Helvetica" w:hAnsi="Helvetica" w:cs="Helvetica"/>
                      <w:noProof/>
                      <w:color w:val="auto"/>
                      <w:sz w:val="24"/>
                      <w:szCs w:val="24"/>
                    </w:rPr>
                    <w:drawing>
                      <wp:inline distT="0" distB="0" distL="0" distR="0" wp14:anchorId="2B2A66C4" wp14:editId="14B53596">
                        <wp:extent cx="2278168" cy="2566643"/>
                        <wp:effectExtent l="0" t="0" r="825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2411645" cy="2717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87C93">
                    <w:rPr>
                      <w:b/>
                      <w:sz w:val="24"/>
                    </w:rPr>
                    <w:t>Ag road law Program</w:t>
                  </w:r>
                  <w:r>
                    <w:t xml:space="preserve"> </w:t>
                  </w:r>
                  <w:r w:rsidR="00B46955">
                    <w:t xml:space="preserve">his week David and I held our AG law program. Representatives from the Virginia State Police Department came in and spoke about the use of F tags and Farm use tags. They went over regulations and laws that they inforce with the use of these. </w:t>
                  </w:r>
                  <w:r>
                    <w:t xml:space="preserve">They answered any questions anyone had about their personal use on their trucks and trailers. </w:t>
                  </w:r>
                </w:p>
                <w:sdt>
                  <w:sdtPr>
                    <w:alias w:val="Your Name:"/>
                    <w:tag w:val="Your Name:"/>
                    <w:id w:val="570625696"/>
                    <w:placeholder>
                      <w:docPart w:val="4267DDEC1ACB8B4EB181976246CFBFA0"/>
                    </w:placeholder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15:appearance w15:val="hidden"/>
                    <w:text/>
                  </w:sdtPr>
                  <w:sdtEndPr/>
                  <w:sdtContent>
                    <w:p w14:paraId="4BD2EABF" w14:textId="4CEC5183" w:rsidR="004670DD" w:rsidRPr="00A85B6F" w:rsidRDefault="00A93AAD" w:rsidP="00C87C93">
                      <w:pPr>
                        <w:pStyle w:val="Signature"/>
                      </w:pPr>
                      <w:r>
                        <w:t xml:space="preserve">Later in the week David, Keith and I attended the Virginia Ag expo where we networked with many industry professionals and also learned about the production of peanuts, tobacco, sweet potatoes, and cattle. </w:t>
                      </w:r>
                    </w:p>
                  </w:sdtContent>
                </w:sdt>
              </w:tc>
            </w:tr>
          </w:tbl>
          <w:p w14:paraId="76CA1E04" w14:textId="77777777" w:rsidR="00184664" w:rsidRPr="00A85B6F" w:rsidRDefault="00184664" w:rsidP="00CC7AD0"/>
        </w:tc>
        <w:tc>
          <w:tcPr>
            <w:tcW w:w="4475" w:type="dxa"/>
            <w:tcBorders>
              <w:left w:val="single" w:sz="12" w:space="0" w:color="FFD556" w:themeColor="accent1"/>
            </w:tcBorders>
            <w:tcMar>
              <w:bottom w:w="0" w:type="dxa"/>
            </w:tcMar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Right side layout table"/>
            </w:tblPr>
            <w:tblGrid>
              <w:gridCol w:w="4436"/>
            </w:tblGrid>
            <w:tr w:rsidR="00184664" w:rsidRPr="00A85B6F" w14:paraId="51B2ACA4" w14:textId="77777777" w:rsidTr="00B46955">
              <w:trPr>
                <w:trHeight w:hRule="exact" w:val="3945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0" w:type="dxa"/>
                  </w:tcMar>
                </w:tcPr>
                <w:p w14:paraId="42EE795D" w14:textId="77777777" w:rsidR="00184664" w:rsidRPr="00A85B6F" w:rsidRDefault="00B46955" w:rsidP="009360D8">
                  <w:pPr>
                    <w:pStyle w:val="Heading2"/>
                  </w:pPr>
                  <w:r>
                    <w:rPr>
                      <w:rFonts w:ascii="Helvetica" w:hAnsi="Helvetica" w:cs="Helvetica"/>
                      <w:noProof/>
                      <w:color w:val="auto"/>
                      <w:sz w:val="24"/>
                      <w:szCs w:val="24"/>
                    </w:rPr>
                    <w:drawing>
                      <wp:inline distT="0" distB="0" distL="0" distR="0" wp14:anchorId="78C62627" wp14:editId="64B2A5FE">
                        <wp:extent cx="2491154" cy="1868268"/>
                        <wp:effectExtent l="0" t="0" r="0" b="1143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6576" cy="1909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E95F0D6" w14:textId="77777777" w:rsidR="006337E6" w:rsidRPr="00A85B6F" w:rsidRDefault="00B46955" w:rsidP="00CC7AD0"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3496FCFB" wp14:editId="1F73FEC1">
                  <wp:extent cx="1534953" cy="272880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64" cy="277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Helvetica" w:hAnsi="Helvetica" w:cs="Helvetica"/>
                <w:noProof/>
                <w:color w:val="auto"/>
                <w:sz w:val="24"/>
                <w:szCs w:val="24"/>
              </w:rPr>
              <w:drawing>
                <wp:inline distT="0" distB="0" distL="0" distR="0" wp14:anchorId="4000F639" wp14:editId="7FF2C6D0">
                  <wp:extent cx="1198668" cy="2742910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544" cy="284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CC410" w14:textId="77777777" w:rsidR="00B46955" w:rsidRDefault="00B46955" w:rsidP="00C87C93">
      <w:pPr>
        <w:tabs>
          <w:tab w:val="left" w:pos="987"/>
        </w:tabs>
      </w:pPr>
    </w:p>
    <w:p w14:paraId="458BC500" w14:textId="5C34FD98" w:rsidR="00A93AAD" w:rsidRPr="00A93AAD" w:rsidRDefault="00A93AAD" w:rsidP="00A93AAD">
      <w:pPr>
        <w:tabs>
          <w:tab w:val="left" w:pos="987"/>
        </w:tabs>
        <w:jc w:val="center"/>
        <w:rPr>
          <w:rFonts w:ascii="Andale Mono" w:hAnsi="Andale Mono"/>
          <w:color w:val="FFBF00" w:themeColor="accent1" w:themeShade="BF"/>
          <w:sz w:val="96"/>
          <w:szCs w:val="96"/>
        </w:rPr>
      </w:pPr>
      <w:r w:rsidRPr="00A93AAD">
        <w:rPr>
          <w:rFonts w:ascii="Andale Mono" w:hAnsi="Andale Mono"/>
          <w:color w:val="FFBF00" w:themeColor="accent1" w:themeShade="BF"/>
          <w:sz w:val="96"/>
          <w:szCs w:val="96"/>
        </w:rPr>
        <w:t>Week Eleven</w:t>
      </w:r>
    </w:p>
    <w:sectPr w:rsidR="00A93AAD" w:rsidRPr="00A93AAD" w:rsidSect="004670DD">
      <w:footerReference w:type="default" r:id="rId11"/>
      <w:pgSz w:w="12240" w:h="15840"/>
      <w:pgMar w:top="792" w:right="792" w:bottom="792" w:left="792" w:header="79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BDE61E" w14:textId="77777777" w:rsidR="00FF0A68" w:rsidRDefault="00FF0A68" w:rsidP="008B2920">
      <w:pPr>
        <w:spacing w:after="0" w:line="240" w:lineRule="auto"/>
      </w:pPr>
      <w:r>
        <w:separator/>
      </w:r>
    </w:p>
  </w:endnote>
  <w:endnote w:type="continuationSeparator" w:id="0">
    <w:p w14:paraId="0020C3DE" w14:textId="77777777" w:rsidR="00FF0A68" w:rsidRDefault="00FF0A68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1D0604" w14:textId="77777777" w:rsidR="00853CE2" w:rsidRDefault="00853CE2" w:rsidP="00853CE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3AA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19D25" w14:textId="77777777" w:rsidR="00FF0A68" w:rsidRDefault="00FF0A68" w:rsidP="008B2920">
      <w:pPr>
        <w:spacing w:after="0" w:line="240" w:lineRule="auto"/>
      </w:pPr>
      <w:r>
        <w:separator/>
      </w:r>
    </w:p>
  </w:footnote>
  <w:footnote w:type="continuationSeparator" w:id="0">
    <w:p w14:paraId="5F325900" w14:textId="77777777" w:rsidR="00FF0A68" w:rsidRDefault="00FF0A68" w:rsidP="008B29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C2B"/>
    <w:rsid w:val="000243D1"/>
    <w:rsid w:val="00057F04"/>
    <w:rsid w:val="000A378C"/>
    <w:rsid w:val="0010042F"/>
    <w:rsid w:val="00135C2C"/>
    <w:rsid w:val="00142F58"/>
    <w:rsid w:val="00153ED4"/>
    <w:rsid w:val="00184664"/>
    <w:rsid w:val="001F60D3"/>
    <w:rsid w:val="0027115C"/>
    <w:rsid w:val="00293B83"/>
    <w:rsid w:val="00362C4A"/>
    <w:rsid w:val="00390414"/>
    <w:rsid w:val="003B5B09"/>
    <w:rsid w:val="003E1711"/>
    <w:rsid w:val="0045425A"/>
    <w:rsid w:val="00454631"/>
    <w:rsid w:val="00463A38"/>
    <w:rsid w:val="004670DD"/>
    <w:rsid w:val="0048346B"/>
    <w:rsid w:val="004E4CA5"/>
    <w:rsid w:val="00502D70"/>
    <w:rsid w:val="00510920"/>
    <w:rsid w:val="005B0E81"/>
    <w:rsid w:val="00630D36"/>
    <w:rsid w:val="00632C2B"/>
    <w:rsid w:val="006337E6"/>
    <w:rsid w:val="006A3CE7"/>
    <w:rsid w:val="006C6DEF"/>
    <w:rsid w:val="006F1734"/>
    <w:rsid w:val="006F57E0"/>
    <w:rsid w:val="0073794F"/>
    <w:rsid w:val="00781D13"/>
    <w:rsid w:val="00783C41"/>
    <w:rsid w:val="00787503"/>
    <w:rsid w:val="007E7032"/>
    <w:rsid w:val="00833359"/>
    <w:rsid w:val="00853CE2"/>
    <w:rsid w:val="00860491"/>
    <w:rsid w:val="00887A77"/>
    <w:rsid w:val="008B2920"/>
    <w:rsid w:val="008B2DF7"/>
    <w:rsid w:val="009039F1"/>
    <w:rsid w:val="009244EC"/>
    <w:rsid w:val="009360D8"/>
    <w:rsid w:val="00A213B1"/>
    <w:rsid w:val="00A50A33"/>
    <w:rsid w:val="00A5190A"/>
    <w:rsid w:val="00A85B6F"/>
    <w:rsid w:val="00A93AAD"/>
    <w:rsid w:val="00AA3476"/>
    <w:rsid w:val="00AA6B7B"/>
    <w:rsid w:val="00AB1351"/>
    <w:rsid w:val="00AB540C"/>
    <w:rsid w:val="00AC5D83"/>
    <w:rsid w:val="00B41780"/>
    <w:rsid w:val="00B46955"/>
    <w:rsid w:val="00B53E51"/>
    <w:rsid w:val="00B56F21"/>
    <w:rsid w:val="00B67DB0"/>
    <w:rsid w:val="00BD5EFB"/>
    <w:rsid w:val="00C35EFB"/>
    <w:rsid w:val="00C73037"/>
    <w:rsid w:val="00C8680A"/>
    <w:rsid w:val="00C87C93"/>
    <w:rsid w:val="00CD7978"/>
    <w:rsid w:val="00D2689C"/>
    <w:rsid w:val="00DF6A6F"/>
    <w:rsid w:val="00E20402"/>
    <w:rsid w:val="00E7158F"/>
    <w:rsid w:val="00E928A3"/>
    <w:rsid w:val="00F67FBA"/>
    <w:rsid w:val="00F879CE"/>
    <w:rsid w:val="00FB4333"/>
    <w:rsid w:val="00FE1639"/>
    <w:rsid w:val="00FF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3C38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36A6B" w:themeColor="text2"/>
        <w:lang w:val="en-US" w:eastAsia="en-US" w:bidi="ar-SA"/>
      </w:rPr>
    </w:rPrDefault>
    <w:pPrDefault>
      <w:pPr>
        <w:spacing w:after="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13" w:unhideWhenUsed="1" w:qFormat="1"/>
    <w:lsdException w:name="Signature" w:semiHidden="1" w:uiPriority="12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12" w:unhideWhenUsed="1" w:qFormat="1"/>
    <w:lsdException w:name="Date" w:semiHidden="1" w:uiPriority="1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54631"/>
  </w:style>
  <w:style w:type="paragraph" w:styleId="Heading1">
    <w:name w:val="heading 1"/>
    <w:basedOn w:val="Normal"/>
    <w:link w:val="Heading1Char"/>
    <w:uiPriority w:val="9"/>
    <w:qFormat/>
    <w:rsid w:val="00CD7978"/>
    <w:pPr>
      <w:keepNext/>
      <w:keepLines/>
      <w:spacing w:after="0"/>
      <w:jc w:val="center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A50A33"/>
    <w:pPr>
      <w:keepNext/>
      <w:keepLines/>
      <w:spacing w:before="840"/>
      <w:contextualSpacing/>
      <w:jc w:val="center"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3B5B09"/>
    <w:pPr>
      <w:keepNext/>
      <w:keepLines/>
      <w:contextualSpacing/>
      <w:jc w:val="center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4C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FFBF00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4C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FFBF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D7978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50A33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5B09"/>
    <w:rPr>
      <w:rFonts w:asciiTheme="majorHAnsi" w:eastAsiaTheme="majorEastAsia" w:hAnsiTheme="majorHAnsi" w:cstheme="majorBidi"/>
      <w:b/>
      <w:szCs w:val="24"/>
    </w:rPr>
  </w:style>
  <w:style w:type="paragraph" w:styleId="Header">
    <w:name w:val="header"/>
    <w:basedOn w:val="Normal"/>
    <w:link w:val="HeaderChar"/>
    <w:uiPriority w:val="99"/>
    <w:unhideWhenUsed/>
    <w:rsid w:val="00A85B6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B6F"/>
  </w:style>
  <w:style w:type="paragraph" w:styleId="Footer">
    <w:name w:val="footer"/>
    <w:basedOn w:val="Normal"/>
    <w:link w:val="FooterChar"/>
    <w:uiPriority w:val="99"/>
    <w:unhideWhenUsed/>
    <w:rsid w:val="00510920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20"/>
  </w:style>
  <w:style w:type="character" w:customStyle="1" w:styleId="Heading4Char">
    <w:name w:val="Heading 4 Char"/>
    <w:basedOn w:val="DefaultParagraphFont"/>
    <w:link w:val="Heading4"/>
    <w:uiPriority w:val="9"/>
    <w:semiHidden/>
    <w:rsid w:val="004E4CA5"/>
    <w:rPr>
      <w:rFonts w:asciiTheme="majorHAnsi" w:eastAsiaTheme="majorEastAsia" w:hAnsiTheme="majorHAnsi" w:cstheme="majorBidi"/>
      <w:i/>
      <w:iCs/>
      <w:color w:val="FFBF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4CA5"/>
    <w:rPr>
      <w:rFonts w:asciiTheme="majorHAnsi" w:eastAsiaTheme="majorEastAsia" w:hAnsiTheme="majorHAnsi" w:cstheme="majorBidi"/>
      <w:color w:val="FFBF00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4E4CA5"/>
    <w:rPr>
      <w:color w:val="808080"/>
    </w:rPr>
  </w:style>
  <w:style w:type="paragraph" w:styleId="NoSpacing">
    <w:name w:val="No Spacing"/>
    <w:uiPriority w:val="98"/>
    <w:qFormat/>
    <w:rsid w:val="00F879C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A3"/>
    <w:rPr>
      <w:rFonts w:ascii="Segoe UI" w:hAnsi="Segoe UI" w:cs="Segoe UI"/>
    </w:rPr>
  </w:style>
  <w:style w:type="character" w:styleId="CommentReference">
    <w:name w:val="annotation reference"/>
    <w:basedOn w:val="DefaultParagraphFont"/>
    <w:uiPriority w:val="99"/>
    <w:semiHidden/>
    <w:unhideWhenUsed/>
    <w:rsid w:val="003904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41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4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4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414"/>
    <w:rPr>
      <w:b/>
      <w:bCs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12"/>
    <w:qFormat/>
    <w:rsid w:val="00362C4A"/>
    <w:pPr>
      <w:spacing w:after="120"/>
    </w:pPr>
  </w:style>
  <w:style w:type="character" w:customStyle="1" w:styleId="SalutationChar">
    <w:name w:val="Salutation Char"/>
    <w:basedOn w:val="DefaultParagraphFont"/>
    <w:link w:val="Salutation"/>
    <w:uiPriority w:val="12"/>
    <w:rsid w:val="00362C4A"/>
  </w:style>
  <w:style w:type="paragraph" w:styleId="Closing">
    <w:name w:val="Closing"/>
    <w:basedOn w:val="Normal"/>
    <w:next w:val="Signature"/>
    <w:link w:val="ClosingChar"/>
    <w:uiPriority w:val="13"/>
    <w:qFormat/>
    <w:rsid w:val="00362C4A"/>
    <w:pPr>
      <w:spacing w:before="360" w:after="120"/>
      <w:contextualSpacing/>
    </w:pPr>
  </w:style>
  <w:style w:type="character" w:customStyle="1" w:styleId="ClosingChar">
    <w:name w:val="Closing Char"/>
    <w:basedOn w:val="DefaultParagraphFont"/>
    <w:link w:val="Closing"/>
    <w:uiPriority w:val="13"/>
    <w:rsid w:val="00B56F21"/>
  </w:style>
  <w:style w:type="paragraph" w:styleId="Signature">
    <w:name w:val="Signature"/>
    <w:basedOn w:val="Normal"/>
    <w:next w:val="Normal"/>
    <w:link w:val="SignatureChar"/>
    <w:uiPriority w:val="14"/>
    <w:qFormat/>
    <w:rsid w:val="00362C4A"/>
    <w:pPr>
      <w:spacing w:after="120" w:line="240" w:lineRule="auto"/>
    </w:pPr>
  </w:style>
  <w:style w:type="character" w:customStyle="1" w:styleId="SignatureChar">
    <w:name w:val="Signature Char"/>
    <w:basedOn w:val="DefaultParagraphFont"/>
    <w:link w:val="Signature"/>
    <w:uiPriority w:val="14"/>
    <w:rsid w:val="00B56F21"/>
  </w:style>
  <w:style w:type="paragraph" w:styleId="Date">
    <w:name w:val="Date"/>
    <w:basedOn w:val="Normal"/>
    <w:next w:val="Normal"/>
    <w:link w:val="DateChar"/>
    <w:uiPriority w:val="11"/>
    <w:qFormat/>
    <w:rsid w:val="00362C4A"/>
    <w:pPr>
      <w:spacing w:after="560"/>
    </w:pPr>
  </w:style>
  <w:style w:type="character" w:customStyle="1" w:styleId="DateChar">
    <w:name w:val="Date Char"/>
    <w:basedOn w:val="DefaultParagraphFont"/>
    <w:link w:val="Date"/>
    <w:uiPriority w:val="11"/>
    <w:rsid w:val="00362C4A"/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B56F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56F21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B56F21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56F21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MacKenzie/Library/Containers/com.microsoft.Word/Data/Library/Caches/1033/TM16392741/Crisp%20and%20clean%20cover%20letter,%20designed%20by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F621AB36986AA4C94652859CECA0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97D87-DBB9-0E4C-BFC7-84D24CC027C6}"/>
      </w:docPartPr>
      <w:docPartBody>
        <w:p w:rsidR="00B628E3" w:rsidRDefault="00752E30">
          <w:pPr>
            <w:pStyle w:val="4F621AB36986AA4C94652859CECA075E"/>
          </w:pPr>
          <w:r>
            <w:t>Recipient Name</w:t>
          </w:r>
        </w:p>
      </w:docPartBody>
    </w:docPart>
    <w:docPart>
      <w:docPartPr>
        <w:name w:val="4267DDEC1ACB8B4EB181976246CFB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9F2EE-9EE6-7847-9337-EA43564B2A36}"/>
      </w:docPartPr>
      <w:docPartBody>
        <w:p w:rsidR="00B628E3" w:rsidRDefault="00752E30">
          <w:pPr>
            <w:pStyle w:val="4267DDEC1ACB8B4EB181976246CFBFA0"/>
          </w:pPr>
          <w:r w:rsidRPr="005152F2"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ndale Mono">
    <w:panose1 w:val="020B05090000000000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30"/>
    <w:rsid w:val="00061505"/>
    <w:rsid w:val="000F178C"/>
    <w:rsid w:val="00752E30"/>
    <w:rsid w:val="00B6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F621AB36986AA4C94652859CECA075E">
    <w:name w:val="4F621AB36986AA4C94652859CECA075E"/>
  </w:style>
  <w:style w:type="paragraph" w:customStyle="1" w:styleId="640B423081B03F4EADB9F622F1B62453">
    <w:name w:val="640B423081B03F4EADB9F622F1B62453"/>
  </w:style>
  <w:style w:type="paragraph" w:customStyle="1" w:styleId="0C2CD93CD703F14D91EE9D588E0FFB7C">
    <w:name w:val="0C2CD93CD703F14D91EE9D588E0FFB7C"/>
  </w:style>
  <w:style w:type="paragraph" w:customStyle="1" w:styleId="AA05F7F5ACA63F46BFE08F71CB23D876">
    <w:name w:val="AA05F7F5ACA63F46BFE08F71CB23D876"/>
  </w:style>
  <w:style w:type="paragraph" w:customStyle="1" w:styleId="13FA73F902544041B268446EE06133A2">
    <w:name w:val="13FA73F902544041B268446EE06133A2"/>
  </w:style>
  <w:style w:type="paragraph" w:customStyle="1" w:styleId="92B584393EF84542A14142B280DF7E06">
    <w:name w:val="92B584393EF84542A14142B280DF7E06"/>
  </w:style>
  <w:style w:type="paragraph" w:customStyle="1" w:styleId="6E27460E60E47F45AD04427D401D15E8">
    <w:name w:val="6E27460E60E47F45AD04427D401D15E8"/>
  </w:style>
  <w:style w:type="paragraph" w:customStyle="1" w:styleId="0080F713B2D89845AE06815F593B5E4A">
    <w:name w:val="0080F713B2D89845AE06815F593B5E4A"/>
  </w:style>
  <w:style w:type="paragraph" w:customStyle="1" w:styleId="5ABAC91F862C104F877BADC588FB217D">
    <w:name w:val="5ABAC91F862C104F877BADC588FB217D"/>
  </w:style>
  <w:style w:type="paragraph" w:customStyle="1" w:styleId="4267DDEC1ACB8B4EB181976246CFBFA0">
    <w:name w:val="4267DDEC1ACB8B4EB181976246CFBFA0"/>
  </w:style>
  <w:style w:type="paragraph" w:customStyle="1" w:styleId="354120789995334CA5B8D21EA74E30EA">
    <w:name w:val="354120789995334CA5B8D21EA74E30EA"/>
  </w:style>
  <w:style w:type="paragraph" w:customStyle="1" w:styleId="CE2AC06141D0FD4AB11350ABB964C164">
    <w:name w:val="CE2AC06141D0FD4AB11350ABB964C164"/>
  </w:style>
  <w:style w:type="paragraph" w:customStyle="1" w:styleId="D6FD5858B2C4EF48998E0F63BAA15C2F">
    <w:name w:val="D6FD5858B2C4EF48998E0F63BAA15C2F"/>
  </w:style>
  <w:style w:type="paragraph" w:customStyle="1" w:styleId="58072427CE560B48948901DADACB063E">
    <w:name w:val="58072427CE560B48948901DADACB063E"/>
  </w:style>
  <w:style w:type="paragraph" w:customStyle="1" w:styleId="2FFC357B4C4CA1409FD78D9CC410A86C">
    <w:name w:val="2FFC357B4C4CA1409FD78D9CC410A86C"/>
  </w:style>
  <w:style w:type="paragraph" w:customStyle="1" w:styleId="0B330FF0E5987B4CB431D0246CC9F9DE">
    <w:name w:val="0B330FF0E5987B4CB431D0246CC9F9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Ag Expo 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Crisp and clean cover letter, designed by MOO.dotx</Template>
  <TotalTime>3</TotalTime>
  <Pages>1</Pages>
  <Words>96</Words>
  <Characters>551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Later in the week David, Keith and I attended the Virginia Ag expo where we networked with many industry professionals and also learned about the production of peanuts, tobacco, sweet potatoes, and cattle. </dc:creator>
  <cp:keywords/>
  <dc:description/>
  <cp:lastModifiedBy>MacKenzie Moore</cp:lastModifiedBy>
  <cp:revision>2</cp:revision>
  <cp:lastPrinted>2016-08-21T23:52:00Z</cp:lastPrinted>
  <dcterms:created xsi:type="dcterms:W3CDTF">2016-08-22T00:38:00Z</dcterms:created>
  <dcterms:modified xsi:type="dcterms:W3CDTF">2016-08-22T00:38:00Z</dcterms:modified>
</cp:coreProperties>
</file>